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31" w:rsidRPr="00BF5533" w:rsidRDefault="00AF0B31" w:rsidP="00BF5533">
      <w:pPr>
        <w:ind w:right="-285"/>
        <w:jc w:val="center"/>
        <w:rPr>
          <w:sz w:val="20"/>
          <w:szCs w:val="20"/>
          <w:lang w:eastAsia="ru-RU"/>
        </w:rPr>
      </w:pPr>
      <w:r w:rsidRPr="001E4401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AF0B31" w:rsidRPr="00BF5533" w:rsidRDefault="00AF0B31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AF0B31" w:rsidRPr="00BF5533" w:rsidRDefault="00AF0B31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AF0B31" w:rsidRPr="00BF5533" w:rsidRDefault="00AF0B31" w:rsidP="00BF5533">
      <w:pPr>
        <w:autoSpaceDE w:val="0"/>
        <w:autoSpaceDN w:val="0"/>
        <w:jc w:val="center"/>
        <w:rPr>
          <w:caps/>
          <w:lang w:eastAsia="ru-RU"/>
        </w:rPr>
      </w:pPr>
    </w:p>
    <w:p w:rsidR="00AF0B31" w:rsidRPr="004E6A47" w:rsidRDefault="00AF0B31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</w:t>
      </w:r>
      <w:r w:rsidRPr="004E6A47">
        <w:rPr>
          <w:b/>
          <w:bCs/>
          <w:sz w:val="32"/>
          <w:szCs w:val="32"/>
          <w:lang w:eastAsia="ru-RU"/>
        </w:rPr>
        <w:t xml:space="preserve">Я                               </w:t>
      </w:r>
      <w:bookmarkStart w:id="0" w:name="_GoBack"/>
      <w:bookmarkEnd w:id="0"/>
    </w:p>
    <w:p w:rsidR="00AF0B31" w:rsidRPr="00BF5533" w:rsidRDefault="00AF0B31" w:rsidP="00BF5533">
      <w:pPr>
        <w:rPr>
          <w:lang w:eastAsia="ru-RU"/>
        </w:rPr>
      </w:pPr>
      <w:r>
        <w:rPr>
          <w:lang w:eastAsia="ru-RU"/>
        </w:rPr>
        <w:t>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733</w:t>
      </w:r>
    </w:p>
    <w:p w:rsidR="00AF0B31" w:rsidRPr="00BF5533" w:rsidRDefault="00AF0B31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AF0B31" w:rsidRPr="00BF5533" w:rsidRDefault="00AF0B31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AF0B31" w:rsidRPr="00BF5533" w:rsidRDefault="00AF0B31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AF0B31" w:rsidRPr="00BF5533" w:rsidRDefault="00AF0B31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>Савчука Михайла Петровича з сім’єю</w:t>
      </w:r>
    </w:p>
    <w:p w:rsidR="00AF0B31" w:rsidRPr="00BF5533" w:rsidRDefault="00AF0B31" w:rsidP="00BF5533">
      <w:pPr>
        <w:shd w:val="clear" w:color="auto" w:fill="FFFFFF"/>
        <w:rPr>
          <w:lang w:eastAsia="ru-RU"/>
        </w:rPr>
      </w:pPr>
    </w:p>
    <w:p w:rsidR="00AF0B31" w:rsidRPr="00BF5533" w:rsidRDefault="00AF0B31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розглянувши заяву громадян</w:t>
      </w:r>
      <w:r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r>
        <w:rPr>
          <w:lang w:eastAsia="ru-RU"/>
        </w:rPr>
        <w:t xml:space="preserve">Савчука Михайла Петровича </w:t>
      </w:r>
      <w:r w:rsidRPr="00BF5533">
        <w:rPr>
          <w:lang w:eastAsia="ru-RU"/>
        </w:rPr>
        <w:t xml:space="preserve">з доданими документами від </w:t>
      </w:r>
      <w:r>
        <w:rPr>
          <w:lang w:eastAsia="ru-RU"/>
        </w:rPr>
        <w:t>24.07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>
        <w:rPr>
          <w:lang w:eastAsia="ru-RU"/>
        </w:rPr>
        <w:t>18133, який  проживає за адресою:</w:t>
      </w:r>
      <w:r>
        <w:t xml:space="preserve"> ____________,</w:t>
      </w:r>
      <w:r w:rsidRPr="0057706C">
        <w:t xml:space="preserve"> </w:t>
      </w:r>
      <w:r>
        <w:t>сел. Благодатне, Волинська область</w:t>
      </w:r>
      <w:r w:rsidRPr="00BF5533">
        <w:rPr>
          <w:lang w:eastAsia="ru-RU"/>
        </w:rPr>
        <w:t xml:space="preserve"> про взяття </w:t>
      </w:r>
      <w:r>
        <w:rPr>
          <w:lang w:eastAsia="ru-RU"/>
        </w:rPr>
        <w:t xml:space="preserve">його з сім’єю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>
        <w:rPr>
          <w:lang w:eastAsia="ru-RU"/>
        </w:rPr>
        <w:t>12.08</w:t>
      </w:r>
      <w:r w:rsidRPr="00306686">
        <w:rPr>
          <w:lang w:eastAsia="ru-RU"/>
        </w:rPr>
        <w:t xml:space="preserve">.2026 № </w:t>
      </w:r>
      <w:r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AF0B31" w:rsidRPr="00BF5533" w:rsidRDefault="00AF0B31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AF0B31" w:rsidRPr="00BF5533" w:rsidRDefault="00AF0B31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AF0B31" w:rsidRPr="00BF5533" w:rsidRDefault="00AF0B31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AF0B31" w:rsidRDefault="00AF0B31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>умов Савчука Михайла Петровича з сім’єю у складі: дружина – Савчук Надія Миколаївна, донька – Савчук Ангеліна Михайлівна, син – Савчук Тимофій Михайлович, донька – Савчук Віолетта Михайлівна, донька – Савчук Юстина Михайлівна як особу, яка забезпечена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>
        <w:rPr>
          <w:lang w:eastAsia="ru-RU"/>
        </w:rPr>
        <w:t>першочергове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>як учасник бойових дій</w:t>
      </w:r>
      <w:r w:rsidRPr="00BF5533">
        <w:rPr>
          <w:lang w:eastAsia="ru-RU"/>
        </w:rPr>
        <w:t xml:space="preserve"> (</w:t>
      </w:r>
      <w:r>
        <w:t>посвідчення серія А № 182241 від 19 травня 2026 року</w:t>
      </w:r>
      <w:r w:rsidRPr="00BF5533">
        <w:rPr>
          <w:lang w:eastAsia="ru-RU"/>
        </w:rPr>
        <w:t>).</w:t>
      </w:r>
    </w:p>
    <w:p w:rsidR="00AF0B31" w:rsidRPr="00E709FB" w:rsidRDefault="00AF0B31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r>
        <w:rPr>
          <w:lang w:eastAsia="ru-RU"/>
        </w:rPr>
        <w:t xml:space="preserve">Савчука Михайла Петровича </w:t>
      </w:r>
      <w:r w:rsidRPr="00BF5533">
        <w:rPr>
          <w:lang w:eastAsia="ru-RU"/>
        </w:rPr>
        <w:t xml:space="preserve">від </w:t>
      </w:r>
      <w:r>
        <w:rPr>
          <w:lang w:eastAsia="ru-RU"/>
        </w:rPr>
        <w:t>24</w:t>
      </w:r>
      <w:r w:rsidRPr="00BF5533">
        <w:rPr>
          <w:lang w:eastAsia="ru-RU"/>
        </w:rPr>
        <w:t>.</w:t>
      </w:r>
      <w:r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 № 18133</w:t>
      </w:r>
      <w:r w:rsidRPr="00306686">
        <w:rPr>
          <w:color w:val="000000"/>
          <w:lang w:eastAsia="ru-RU"/>
        </w:rPr>
        <w:t xml:space="preserve">; пп.1 п. 13, </w:t>
      </w:r>
      <w:r>
        <w:rPr>
          <w:color w:val="000000"/>
          <w:lang w:eastAsia="ru-RU"/>
        </w:rPr>
        <w:t>пп.</w:t>
      </w:r>
      <w:r>
        <w:t xml:space="preserve">4 п.44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AF0B31" w:rsidRPr="00BF5533" w:rsidRDefault="00AF0B31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AF0B31" w:rsidRDefault="00AF0B31" w:rsidP="006D03FA">
      <w:pPr>
        <w:jc w:val="both"/>
      </w:pPr>
    </w:p>
    <w:p w:rsidR="00AF0B31" w:rsidRDefault="00AF0B31" w:rsidP="00F9016F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AF0B31" w:rsidRDefault="00AF0B31" w:rsidP="00630356">
      <w:pPr>
        <w:contextualSpacing/>
        <w:rPr>
          <w:sz w:val="18"/>
          <w:szCs w:val="22"/>
          <w:lang w:eastAsia="ru-RU"/>
        </w:rPr>
      </w:pPr>
    </w:p>
    <w:p w:rsidR="00AF0B31" w:rsidRPr="00EA2599" w:rsidRDefault="00AF0B31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>Катерина Алексейчук</w:t>
      </w:r>
      <w:r w:rsidRPr="00EA2599">
        <w:rPr>
          <w:sz w:val="18"/>
          <w:szCs w:val="22"/>
          <w:lang w:eastAsia="ru-RU"/>
        </w:rPr>
        <w:br/>
        <w:t xml:space="preserve"> 41 201</w:t>
      </w:r>
    </w:p>
    <w:sectPr w:rsidR="00AF0B31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02143E"/>
    <w:rsid w:val="000E3E2D"/>
    <w:rsid w:val="001276E1"/>
    <w:rsid w:val="00146EAD"/>
    <w:rsid w:val="00191E61"/>
    <w:rsid w:val="001E4401"/>
    <w:rsid w:val="002B5622"/>
    <w:rsid w:val="00306686"/>
    <w:rsid w:val="00392DCD"/>
    <w:rsid w:val="003F48A7"/>
    <w:rsid w:val="0043655C"/>
    <w:rsid w:val="0044018A"/>
    <w:rsid w:val="00440292"/>
    <w:rsid w:val="004E6A47"/>
    <w:rsid w:val="0057706C"/>
    <w:rsid w:val="00630356"/>
    <w:rsid w:val="00652F12"/>
    <w:rsid w:val="006D03FA"/>
    <w:rsid w:val="006F395B"/>
    <w:rsid w:val="00755047"/>
    <w:rsid w:val="007767BA"/>
    <w:rsid w:val="008951E1"/>
    <w:rsid w:val="008A49BF"/>
    <w:rsid w:val="008D05CE"/>
    <w:rsid w:val="008F5E51"/>
    <w:rsid w:val="00904054"/>
    <w:rsid w:val="00937660"/>
    <w:rsid w:val="00A11A72"/>
    <w:rsid w:val="00A223D3"/>
    <w:rsid w:val="00A41CAA"/>
    <w:rsid w:val="00A57A29"/>
    <w:rsid w:val="00A607BE"/>
    <w:rsid w:val="00A64E9C"/>
    <w:rsid w:val="00A84023"/>
    <w:rsid w:val="00AB3233"/>
    <w:rsid w:val="00AF0B31"/>
    <w:rsid w:val="00B11B80"/>
    <w:rsid w:val="00BB28FB"/>
    <w:rsid w:val="00BD534C"/>
    <w:rsid w:val="00BF5533"/>
    <w:rsid w:val="00C51ED2"/>
    <w:rsid w:val="00C949C3"/>
    <w:rsid w:val="00CA6A9C"/>
    <w:rsid w:val="00CB314F"/>
    <w:rsid w:val="00CC0575"/>
    <w:rsid w:val="00D22DD3"/>
    <w:rsid w:val="00DC7CF2"/>
    <w:rsid w:val="00DD131A"/>
    <w:rsid w:val="00DE7697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9016F"/>
    <w:rsid w:val="00FB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9C3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766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7660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</TotalTime>
  <Pages>1</Pages>
  <Words>1502</Words>
  <Characters>857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48</cp:revision>
  <cp:lastPrinted>2026-05-26T08:34:00Z</cp:lastPrinted>
  <dcterms:created xsi:type="dcterms:W3CDTF">2026-01-28T09:31:00Z</dcterms:created>
  <dcterms:modified xsi:type="dcterms:W3CDTF">2026-08-24T12:25:00Z</dcterms:modified>
</cp:coreProperties>
</file>