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BDC" w:rsidRPr="00BF5533" w:rsidRDefault="00790BDC" w:rsidP="00BF5533">
      <w:pPr>
        <w:ind w:right="-285"/>
        <w:jc w:val="center"/>
        <w:rPr>
          <w:sz w:val="20"/>
          <w:szCs w:val="20"/>
          <w:lang w:eastAsia="ru-RU"/>
        </w:rPr>
      </w:pPr>
      <w:r w:rsidRPr="00BD5009"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790BDC" w:rsidRPr="00BF5533" w:rsidRDefault="00790BDC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790BDC" w:rsidRPr="00BF5533" w:rsidRDefault="00790BDC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790BDC" w:rsidRPr="00BF5533" w:rsidRDefault="00790BDC" w:rsidP="00BF5533">
      <w:pPr>
        <w:autoSpaceDE w:val="0"/>
        <w:autoSpaceDN w:val="0"/>
        <w:jc w:val="center"/>
        <w:rPr>
          <w:caps/>
          <w:lang w:eastAsia="ru-RU"/>
        </w:rPr>
      </w:pPr>
    </w:p>
    <w:p w:rsidR="00790BDC" w:rsidRPr="00C23618" w:rsidRDefault="00790BDC" w:rsidP="00BF5533">
      <w:pPr>
        <w:keepNext/>
        <w:autoSpaceDE w:val="0"/>
        <w:autoSpaceDN w:val="0"/>
        <w:spacing w:line="360" w:lineRule="auto"/>
        <w:outlineLvl w:val="3"/>
        <w:rPr>
          <w:b/>
          <w:bCs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Н </w:t>
      </w:r>
      <w:r w:rsidRPr="00C23618">
        <w:rPr>
          <w:b/>
          <w:bCs/>
          <w:sz w:val="32"/>
          <w:szCs w:val="32"/>
          <w:lang w:eastAsia="ru-RU"/>
        </w:rPr>
        <w:t xml:space="preserve">Я                               </w:t>
      </w:r>
    </w:p>
    <w:p w:rsidR="00790BDC" w:rsidRPr="00BF5533" w:rsidRDefault="00790BDC" w:rsidP="00BF5533">
      <w:pPr>
        <w:rPr>
          <w:lang w:eastAsia="ru-RU"/>
        </w:rPr>
      </w:pPr>
      <w:r>
        <w:rPr>
          <w:lang w:eastAsia="ru-RU"/>
        </w:rPr>
        <w:t>21 серпня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  <w:r>
        <w:rPr>
          <w:lang w:eastAsia="ru-RU"/>
        </w:rPr>
        <w:t>734</w:t>
      </w:r>
    </w:p>
    <w:p w:rsidR="00790BDC" w:rsidRPr="00BF5533" w:rsidRDefault="00790BDC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790BDC" w:rsidRPr="00BF5533" w:rsidRDefault="00790BDC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 взяття на облік громадян,</w:t>
      </w:r>
    </w:p>
    <w:p w:rsidR="00790BDC" w:rsidRPr="00BF5533" w:rsidRDefault="00790BDC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790BDC" w:rsidRPr="00BF5533" w:rsidRDefault="00790BDC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r>
        <w:rPr>
          <w:lang w:eastAsia="ru-RU"/>
        </w:rPr>
        <w:t>Шума Романа Володимировича з сім’єю</w:t>
      </w:r>
    </w:p>
    <w:p w:rsidR="00790BDC" w:rsidRPr="00BF5533" w:rsidRDefault="00790BDC" w:rsidP="00BF5533">
      <w:pPr>
        <w:shd w:val="clear" w:color="auto" w:fill="FFFFFF"/>
        <w:rPr>
          <w:lang w:eastAsia="ru-RU"/>
        </w:rPr>
      </w:pPr>
    </w:p>
    <w:p w:rsidR="00790BDC" w:rsidRPr="00BF5533" w:rsidRDefault="00790BDC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BF5533">
        <w:rPr>
          <w:lang w:eastAsia="ru-RU"/>
        </w:rPr>
        <w:t>Відповідно до статті 30 Закону України «Про місцеве самоврядування в Україні», 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змінами), розглянувши заяву громадян</w:t>
      </w:r>
      <w:r>
        <w:rPr>
          <w:lang w:eastAsia="ru-RU"/>
        </w:rPr>
        <w:t>ина</w:t>
      </w:r>
      <w:r w:rsidRPr="00BF5533">
        <w:rPr>
          <w:lang w:eastAsia="ru-RU"/>
        </w:rPr>
        <w:t xml:space="preserve"> </w:t>
      </w:r>
      <w:r>
        <w:rPr>
          <w:lang w:eastAsia="ru-RU"/>
        </w:rPr>
        <w:t xml:space="preserve">Шума Романа Володимировича </w:t>
      </w:r>
      <w:r w:rsidRPr="00BF5533">
        <w:rPr>
          <w:lang w:eastAsia="ru-RU"/>
        </w:rPr>
        <w:t xml:space="preserve">з доданими документами від </w:t>
      </w:r>
      <w:r>
        <w:rPr>
          <w:lang w:eastAsia="ru-RU"/>
        </w:rPr>
        <w:t>03.08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 </w:t>
      </w:r>
      <w:r>
        <w:rPr>
          <w:lang w:eastAsia="ru-RU"/>
        </w:rPr>
        <w:t>18957, який  проживає за адресою:</w:t>
      </w:r>
      <w:r>
        <w:t xml:space="preserve"> ___________</w:t>
      </w:r>
      <w:bookmarkStart w:id="0" w:name="_GoBack"/>
      <w:bookmarkEnd w:id="0"/>
      <w:r>
        <w:t>,</w:t>
      </w:r>
      <w:r w:rsidRPr="0057706C">
        <w:t xml:space="preserve"> </w:t>
      </w:r>
      <w:r>
        <w:t>м. Нововолинськ, Волинська область</w:t>
      </w:r>
      <w:r w:rsidRPr="00BF5533">
        <w:rPr>
          <w:lang w:eastAsia="ru-RU"/>
        </w:rPr>
        <w:t xml:space="preserve"> про взяття </w:t>
      </w:r>
      <w:r>
        <w:rPr>
          <w:lang w:eastAsia="ru-RU"/>
        </w:rPr>
        <w:t xml:space="preserve">його з сім’єю </w:t>
      </w:r>
      <w:r w:rsidRPr="00BF5533">
        <w:rPr>
          <w:lang w:eastAsia="ru-RU"/>
        </w:rPr>
        <w:t xml:space="preserve">на облік громадян, які потребують поліпшення житлових умов, враховуючи пропозиції громадської комісії з житлово-побутових питань згідно протоколу </w:t>
      </w:r>
      <w:r w:rsidRPr="00306686">
        <w:rPr>
          <w:lang w:eastAsia="ru-RU"/>
        </w:rPr>
        <w:t xml:space="preserve">від </w:t>
      </w:r>
      <w:r>
        <w:rPr>
          <w:lang w:eastAsia="ru-RU"/>
        </w:rPr>
        <w:t>12.08</w:t>
      </w:r>
      <w:r w:rsidRPr="00306686">
        <w:rPr>
          <w:lang w:eastAsia="ru-RU"/>
        </w:rPr>
        <w:t xml:space="preserve">.2026 № </w:t>
      </w:r>
      <w:r>
        <w:rPr>
          <w:lang w:eastAsia="ru-RU"/>
        </w:rPr>
        <w:t>12</w:t>
      </w:r>
      <w:r w:rsidRPr="00BF5533">
        <w:rPr>
          <w:lang w:eastAsia="ru-RU"/>
        </w:rPr>
        <w:t>, виконавчий комітет міської ради</w:t>
      </w:r>
    </w:p>
    <w:p w:rsidR="00790BDC" w:rsidRPr="00BF5533" w:rsidRDefault="00790BDC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790BDC" w:rsidRPr="00BF5533" w:rsidRDefault="00790BDC" w:rsidP="00440292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790BDC" w:rsidRPr="00BF5533" w:rsidRDefault="00790BDC" w:rsidP="00440292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790BDC" w:rsidRDefault="00790BDC" w:rsidP="00EA2599">
      <w:pPr>
        <w:numPr>
          <w:ilvl w:val="0"/>
          <w:numId w:val="1"/>
        </w:numPr>
        <w:ind w:left="0"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Взяти на облік громадян, які потребують поліпшення житлових </w:t>
      </w:r>
      <w:r>
        <w:rPr>
          <w:lang w:eastAsia="ru-RU"/>
        </w:rPr>
        <w:t>умов Шума Романа Володимировича з сім’єю у складі: дружина – Шум Ольга Миколаївна, син – Шум Ярослав Романович, син – Шум Михайло Романович як особу, яка забезпечена житловою площею нижче за рівень, що визначається виконавчими комітетами обласних, Київської та Севастопольської міських Рад народних депутатів разом з радами профспілок та</w:t>
      </w:r>
      <w:r w:rsidRPr="00DC7CF2">
        <w:rPr>
          <w:lang w:eastAsia="ru-RU"/>
        </w:rPr>
        <w:t xml:space="preserve"> </w:t>
      </w:r>
      <w:r w:rsidRPr="00BF5533">
        <w:rPr>
          <w:lang w:eastAsia="ru-RU"/>
        </w:rPr>
        <w:t xml:space="preserve">включити у списки осіб, які користуються правом на </w:t>
      </w:r>
      <w:r>
        <w:rPr>
          <w:lang w:eastAsia="ru-RU"/>
        </w:rPr>
        <w:t>першочергове</w:t>
      </w:r>
      <w:r w:rsidRPr="00BF5533">
        <w:rPr>
          <w:lang w:eastAsia="ru-RU"/>
        </w:rPr>
        <w:t xml:space="preserve"> одержання жилих приміщень </w:t>
      </w:r>
      <w:r>
        <w:rPr>
          <w:color w:val="000000"/>
          <w:lang w:eastAsia="ru-RU"/>
        </w:rPr>
        <w:t>як учасник бойових дій</w:t>
      </w:r>
      <w:r w:rsidRPr="00BF5533">
        <w:rPr>
          <w:lang w:eastAsia="ru-RU"/>
        </w:rPr>
        <w:t xml:space="preserve"> (</w:t>
      </w:r>
      <w:r>
        <w:t>посвідчення серія А № 290562 від 12 травня 2025 року</w:t>
      </w:r>
      <w:r w:rsidRPr="00BF5533">
        <w:rPr>
          <w:lang w:eastAsia="ru-RU"/>
        </w:rPr>
        <w:t>).</w:t>
      </w:r>
    </w:p>
    <w:p w:rsidR="00790BDC" w:rsidRPr="00E709FB" w:rsidRDefault="00790BDC" w:rsidP="00306686">
      <w:pPr>
        <w:ind w:firstLine="709"/>
        <w:contextualSpacing/>
        <w:jc w:val="both"/>
        <w:rPr>
          <w:lang w:eastAsia="ru-RU"/>
        </w:rPr>
      </w:pPr>
      <w:r w:rsidRPr="00306686">
        <w:rPr>
          <w:color w:val="000000"/>
          <w:lang w:eastAsia="ru-RU"/>
        </w:rPr>
        <w:t xml:space="preserve">Підстави: заява </w:t>
      </w:r>
      <w:r>
        <w:rPr>
          <w:lang w:eastAsia="ru-RU"/>
        </w:rPr>
        <w:t xml:space="preserve">Шума Романа Володимировича </w:t>
      </w:r>
      <w:r w:rsidRPr="00BF5533">
        <w:rPr>
          <w:lang w:eastAsia="ru-RU"/>
        </w:rPr>
        <w:t xml:space="preserve">від </w:t>
      </w:r>
      <w:r>
        <w:rPr>
          <w:lang w:eastAsia="ru-RU"/>
        </w:rPr>
        <w:t>03</w:t>
      </w:r>
      <w:r w:rsidRPr="00BF5533">
        <w:rPr>
          <w:lang w:eastAsia="ru-RU"/>
        </w:rPr>
        <w:t>.</w:t>
      </w:r>
      <w:r>
        <w:rPr>
          <w:lang w:eastAsia="ru-RU"/>
        </w:rPr>
        <w:t>08</w:t>
      </w:r>
      <w:r w:rsidRPr="00BF5533">
        <w:rPr>
          <w:lang w:eastAsia="ru-RU"/>
        </w:rPr>
        <w:t>.</w:t>
      </w:r>
      <w:r>
        <w:rPr>
          <w:lang w:eastAsia="ru-RU"/>
        </w:rPr>
        <w:t>2026 № 18957</w:t>
      </w:r>
      <w:r w:rsidRPr="00306686">
        <w:rPr>
          <w:color w:val="000000"/>
          <w:lang w:eastAsia="ru-RU"/>
        </w:rPr>
        <w:t xml:space="preserve">; пп.1 п. 13, </w:t>
      </w:r>
      <w:r>
        <w:rPr>
          <w:color w:val="000000"/>
          <w:lang w:eastAsia="ru-RU"/>
        </w:rPr>
        <w:t>пп.</w:t>
      </w:r>
      <w:r>
        <w:t xml:space="preserve">4 п.44 </w:t>
      </w:r>
      <w:r w:rsidRPr="00BF5533">
        <w:rPr>
          <w:lang w:eastAsia="ru-RU"/>
        </w:rPr>
        <w:t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змінами).</w:t>
      </w:r>
    </w:p>
    <w:p w:rsidR="00790BDC" w:rsidRPr="00BF5533" w:rsidRDefault="00790BDC" w:rsidP="008951E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>2. Контроль за виконанням рішення покласти на керуючу справами виконавчого комітету міської ради Валентину Степюк.</w:t>
      </w:r>
    </w:p>
    <w:p w:rsidR="00790BDC" w:rsidRDefault="00790BDC" w:rsidP="006D03FA">
      <w:pPr>
        <w:jc w:val="both"/>
      </w:pPr>
    </w:p>
    <w:p w:rsidR="00790BDC" w:rsidRDefault="00790BDC" w:rsidP="00F9016F">
      <w:pPr>
        <w:contextualSpacing/>
        <w:jc w:val="both"/>
      </w:pPr>
      <w:r>
        <w:t>Міський голова                                                                                  Борис КАРПУС</w:t>
      </w:r>
    </w:p>
    <w:p w:rsidR="00790BDC" w:rsidRDefault="00790BDC" w:rsidP="00630356">
      <w:pPr>
        <w:contextualSpacing/>
        <w:rPr>
          <w:sz w:val="18"/>
          <w:szCs w:val="22"/>
          <w:lang w:eastAsia="ru-RU"/>
        </w:rPr>
      </w:pPr>
    </w:p>
    <w:p w:rsidR="00790BDC" w:rsidRPr="00EA2599" w:rsidRDefault="00790BDC" w:rsidP="00630356">
      <w:pPr>
        <w:contextualSpacing/>
        <w:rPr>
          <w:sz w:val="18"/>
          <w:szCs w:val="22"/>
          <w:lang w:eastAsia="ru-RU"/>
        </w:rPr>
      </w:pPr>
      <w:r w:rsidRPr="00EA2599">
        <w:rPr>
          <w:sz w:val="18"/>
          <w:szCs w:val="22"/>
          <w:lang w:eastAsia="ru-RU"/>
        </w:rPr>
        <w:t>Катерина Алексейчук</w:t>
      </w:r>
      <w:r w:rsidRPr="00EA2599">
        <w:rPr>
          <w:sz w:val="18"/>
          <w:szCs w:val="22"/>
          <w:lang w:eastAsia="ru-RU"/>
        </w:rPr>
        <w:br/>
        <w:t xml:space="preserve"> 41 201</w:t>
      </w:r>
    </w:p>
    <w:sectPr w:rsidR="00790BDC" w:rsidRPr="00EA2599" w:rsidSect="00E67586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544"/>
    <w:rsid w:val="0002143E"/>
    <w:rsid w:val="000E3E2D"/>
    <w:rsid w:val="00146EAD"/>
    <w:rsid w:val="00191E61"/>
    <w:rsid w:val="002B5622"/>
    <w:rsid w:val="00306686"/>
    <w:rsid w:val="00392DCD"/>
    <w:rsid w:val="003F48A7"/>
    <w:rsid w:val="0043655C"/>
    <w:rsid w:val="00440292"/>
    <w:rsid w:val="00576F0A"/>
    <w:rsid w:val="0057706C"/>
    <w:rsid w:val="00630356"/>
    <w:rsid w:val="00652F12"/>
    <w:rsid w:val="006D03FA"/>
    <w:rsid w:val="006F395B"/>
    <w:rsid w:val="00755047"/>
    <w:rsid w:val="007767BA"/>
    <w:rsid w:val="00790BDC"/>
    <w:rsid w:val="008220F2"/>
    <w:rsid w:val="008951E1"/>
    <w:rsid w:val="008A49BF"/>
    <w:rsid w:val="008D05CE"/>
    <w:rsid w:val="008F5E51"/>
    <w:rsid w:val="00904054"/>
    <w:rsid w:val="00937660"/>
    <w:rsid w:val="00942A60"/>
    <w:rsid w:val="00A11A72"/>
    <w:rsid w:val="00A41CAA"/>
    <w:rsid w:val="00A57A29"/>
    <w:rsid w:val="00A64E9C"/>
    <w:rsid w:val="00A84023"/>
    <w:rsid w:val="00AB3233"/>
    <w:rsid w:val="00B11B80"/>
    <w:rsid w:val="00BB28FB"/>
    <w:rsid w:val="00BD5009"/>
    <w:rsid w:val="00BD534C"/>
    <w:rsid w:val="00BF5533"/>
    <w:rsid w:val="00C23618"/>
    <w:rsid w:val="00C51ED2"/>
    <w:rsid w:val="00C949C3"/>
    <w:rsid w:val="00CA6A9C"/>
    <w:rsid w:val="00CB314F"/>
    <w:rsid w:val="00CC0575"/>
    <w:rsid w:val="00D22DD3"/>
    <w:rsid w:val="00DA06ED"/>
    <w:rsid w:val="00DC7CF2"/>
    <w:rsid w:val="00DD131A"/>
    <w:rsid w:val="00E13098"/>
    <w:rsid w:val="00E67586"/>
    <w:rsid w:val="00E709FB"/>
    <w:rsid w:val="00E87927"/>
    <w:rsid w:val="00E97544"/>
    <w:rsid w:val="00EA2599"/>
    <w:rsid w:val="00EB2D68"/>
    <w:rsid w:val="00EB3221"/>
    <w:rsid w:val="00EF0253"/>
    <w:rsid w:val="00F87D3A"/>
    <w:rsid w:val="00F9016F"/>
    <w:rsid w:val="00FB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49C3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37660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7660"/>
    <w:rPr>
      <w:rFonts w:ascii="Segoe UI" w:hAnsi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161</TotalTime>
  <Pages>1</Pages>
  <Words>1449</Words>
  <Characters>826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18</cp:lastModifiedBy>
  <cp:revision>47</cp:revision>
  <cp:lastPrinted>2026-05-26T08:34:00Z</cp:lastPrinted>
  <dcterms:created xsi:type="dcterms:W3CDTF">2026-01-28T09:31:00Z</dcterms:created>
  <dcterms:modified xsi:type="dcterms:W3CDTF">2026-08-24T12:26:00Z</dcterms:modified>
</cp:coreProperties>
</file>