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7F" w:rsidRPr="00BF5533" w:rsidRDefault="0053237F" w:rsidP="00BF5533">
      <w:pPr>
        <w:ind w:right="-285"/>
        <w:jc w:val="center"/>
        <w:rPr>
          <w:sz w:val="20"/>
          <w:szCs w:val="20"/>
          <w:lang w:eastAsia="ru-RU"/>
        </w:rPr>
      </w:pPr>
      <w:r w:rsidRPr="00906CA5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53237F" w:rsidRPr="00BF5533" w:rsidRDefault="0053237F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53237F" w:rsidRPr="00BF5533" w:rsidRDefault="0053237F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53237F" w:rsidRPr="00BF5533" w:rsidRDefault="0053237F" w:rsidP="00BF5533">
      <w:pPr>
        <w:autoSpaceDE w:val="0"/>
        <w:autoSpaceDN w:val="0"/>
        <w:jc w:val="center"/>
        <w:rPr>
          <w:caps/>
          <w:lang w:eastAsia="ru-RU"/>
        </w:rPr>
      </w:pPr>
    </w:p>
    <w:p w:rsidR="0053237F" w:rsidRPr="00BF5533" w:rsidRDefault="0053237F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             </w:t>
      </w:r>
      <w:r w:rsidRPr="00BF5533">
        <w:rPr>
          <w:b/>
          <w:bCs/>
          <w:color w:val="FFFFFF"/>
          <w:sz w:val="32"/>
          <w:szCs w:val="32"/>
          <w:lang w:eastAsia="ru-RU"/>
        </w:rPr>
        <w:t>ПРОЄК</w:t>
      </w:r>
    </w:p>
    <w:p w:rsidR="0053237F" w:rsidRPr="00BF5533" w:rsidRDefault="0053237F" w:rsidP="00BF5533">
      <w:pPr>
        <w:rPr>
          <w:lang w:eastAsia="ru-RU"/>
        </w:rPr>
      </w:pPr>
      <w:r>
        <w:rPr>
          <w:lang w:eastAsia="ru-RU"/>
        </w:rPr>
        <w:t>21 серпня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>
        <w:rPr>
          <w:lang w:eastAsia="ru-RU"/>
        </w:rPr>
        <w:t>735</w:t>
      </w:r>
    </w:p>
    <w:p w:rsidR="0053237F" w:rsidRPr="00BF5533" w:rsidRDefault="0053237F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53237F" w:rsidRPr="00BF5533" w:rsidRDefault="0053237F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53237F" w:rsidRPr="00BF5533" w:rsidRDefault="0053237F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53237F" w:rsidRDefault="0053237F" w:rsidP="00835610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>
        <w:rPr>
          <w:lang w:eastAsia="ru-RU"/>
        </w:rPr>
        <w:t>Малєву Данієлу Олександрівну</w:t>
      </w:r>
    </w:p>
    <w:p w:rsidR="0053237F" w:rsidRDefault="0053237F" w:rsidP="00835610">
      <w:pPr>
        <w:shd w:val="clear" w:color="auto" w:fill="FFFFFF"/>
        <w:rPr>
          <w:lang w:eastAsia="ru-RU"/>
        </w:rPr>
      </w:pPr>
    </w:p>
    <w:p w:rsidR="0053237F" w:rsidRPr="00BF5533" w:rsidRDefault="0053237F" w:rsidP="000C799F">
      <w:pPr>
        <w:tabs>
          <w:tab w:val="left" w:pos="9498"/>
        </w:tabs>
        <w:ind w:firstLine="709"/>
        <w:contextualSpacing/>
        <w:jc w:val="both"/>
      </w:pPr>
      <w:r w:rsidRPr="00BF5533">
        <w:rPr>
          <w:lang w:eastAsia="ru-RU"/>
        </w:rPr>
        <w:t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розглянувши заяву громадян</w:t>
      </w:r>
      <w:r>
        <w:rPr>
          <w:lang w:eastAsia="ru-RU"/>
        </w:rPr>
        <w:t xml:space="preserve">ки Малєвої Данієли Олександрівни </w:t>
      </w:r>
      <w:r w:rsidRPr="00BF5533">
        <w:rPr>
          <w:lang w:eastAsia="ru-RU"/>
        </w:rPr>
        <w:t xml:space="preserve">з доданими документами від </w:t>
      </w:r>
      <w:r>
        <w:rPr>
          <w:lang w:eastAsia="ru-RU"/>
        </w:rPr>
        <w:t>04.08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>
        <w:rPr>
          <w:lang w:eastAsia="ru-RU"/>
        </w:rPr>
        <w:t>19029, яка проживає за адресою:</w:t>
      </w:r>
      <w:r>
        <w:t xml:space="preserve"> ______________, ______</w:t>
      </w:r>
      <w:bookmarkStart w:id="0" w:name="_GoBack"/>
      <w:bookmarkEnd w:id="0"/>
      <w:r>
        <w:t>,</w:t>
      </w:r>
      <w:r w:rsidRPr="0057706C">
        <w:t xml:space="preserve"> м</w:t>
      </w:r>
      <w:r>
        <w:t>. Нововолинськ, Волинська область</w:t>
      </w:r>
      <w:r w:rsidRPr="00BF5533">
        <w:rPr>
          <w:lang w:eastAsia="ru-RU"/>
        </w:rPr>
        <w:t xml:space="preserve"> про взяття </w:t>
      </w:r>
      <w:r>
        <w:rPr>
          <w:lang w:eastAsia="ru-RU"/>
        </w:rPr>
        <w:t xml:space="preserve">її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від </w:t>
      </w:r>
      <w:r>
        <w:rPr>
          <w:lang w:eastAsia="ru-RU"/>
        </w:rPr>
        <w:t>12.08</w:t>
      </w:r>
      <w:r w:rsidRPr="00395F4C">
        <w:rPr>
          <w:lang w:eastAsia="ru-RU"/>
        </w:rPr>
        <w:t xml:space="preserve">.2026 № </w:t>
      </w:r>
      <w:r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53237F" w:rsidRPr="00BF5533" w:rsidRDefault="0053237F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53237F" w:rsidRPr="00BF5533" w:rsidRDefault="0053237F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53237F" w:rsidRPr="00BF5533" w:rsidRDefault="0053237F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53237F" w:rsidRPr="00BF5533" w:rsidRDefault="0053237F" w:rsidP="00440292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>умов Малєву Данієлу Олександрівну як особу, що проживає у гуртожитку</w:t>
      </w:r>
      <w:r>
        <w:t xml:space="preserve"> та</w:t>
      </w:r>
      <w:r w:rsidRPr="00DC7CF2">
        <w:rPr>
          <w:lang w:eastAsia="ru-RU"/>
        </w:rPr>
        <w:t xml:space="preserve"> </w:t>
      </w:r>
      <w:r w:rsidRPr="00BF5533">
        <w:rPr>
          <w:lang w:eastAsia="ru-RU"/>
        </w:rPr>
        <w:t xml:space="preserve">включити у списки осіб, які користуються правом на </w:t>
      </w:r>
      <w:r>
        <w:rPr>
          <w:lang w:eastAsia="ru-RU"/>
        </w:rPr>
        <w:t>позачергове</w:t>
      </w:r>
      <w:r w:rsidRPr="00BF5533">
        <w:rPr>
          <w:lang w:eastAsia="ru-RU"/>
        </w:rPr>
        <w:t xml:space="preserve"> одержання жилих приміщень </w:t>
      </w:r>
      <w:r>
        <w:rPr>
          <w:color w:val="000000"/>
          <w:lang w:eastAsia="ru-RU"/>
        </w:rPr>
        <w:t xml:space="preserve">як </w:t>
      </w:r>
      <w:r>
        <w:rPr>
          <w:szCs w:val="27"/>
        </w:rPr>
        <w:t xml:space="preserve">член </w:t>
      </w:r>
      <w:r w:rsidRPr="00FC5ACE">
        <w:rPr>
          <w:szCs w:val="27"/>
        </w:rPr>
        <w:t>сім</w:t>
      </w:r>
      <w:r>
        <w:rPr>
          <w:szCs w:val="27"/>
        </w:rPr>
        <w:t xml:space="preserve">’ї загиблого (померлого) </w:t>
      </w:r>
      <w:r w:rsidRPr="00FC5ACE">
        <w:rPr>
          <w:szCs w:val="27"/>
        </w:rPr>
        <w:t>Захис</w:t>
      </w:r>
      <w:r>
        <w:rPr>
          <w:szCs w:val="27"/>
        </w:rPr>
        <w:t>ника</w:t>
      </w:r>
      <w:r w:rsidRPr="00FC5ACE">
        <w:rPr>
          <w:szCs w:val="27"/>
        </w:rPr>
        <w:t xml:space="preserve"> України</w:t>
      </w:r>
      <w:r>
        <w:rPr>
          <w:szCs w:val="27"/>
        </w:rPr>
        <w:t xml:space="preserve"> (посвідчення серія А № 113175 від 20.07.2026)</w:t>
      </w:r>
    </w:p>
    <w:p w:rsidR="0053237F" w:rsidRPr="00E709FB" w:rsidRDefault="0053237F" w:rsidP="00E709FB">
      <w:pPr>
        <w:ind w:firstLine="709"/>
        <w:contextualSpacing/>
        <w:jc w:val="both"/>
        <w:rPr>
          <w:lang w:eastAsia="ru-RU"/>
        </w:rPr>
      </w:pPr>
      <w:r w:rsidRPr="00BF5533">
        <w:rPr>
          <w:color w:val="000000"/>
          <w:lang w:eastAsia="ru-RU"/>
        </w:rPr>
        <w:t xml:space="preserve"> Підстави: заява </w:t>
      </w:r>
      <w:r>
        <w:rPr>
          <w:lang w:eastAsia="ru-RU"/>
        </w:rPr>
        <w:t xml:space="preserve">Малєвої Данієли Олександрівни </w:t>
      </w:r>
      <w:r w:rsidRPr="00BF5533">
        <w:rPr>
          <w:color w:val="000000"/>
          <w:lang w:eastAsia="ru-RU"/>
        </w:rPr>
        <w:t xml:space="preserve">від </w:t>
      </w:r>
      <w:r>
        <w:rPr>
          <w:lang w:eastAsia="ru-RU"/>
        </w:rPr>
        <w:t>04</w:t>
      </w:r>
      <w:r w:rsidRPr="00BF5533">
        <w:rPr>
          <w:lang w:eastAsia="ru-RU"/>
        </w:rPr>
        <w:t>.</w:t>
      </w:r>
      <w:r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 № 19029</w:t>
      </w:r>
      <w:r>
        <w:rPr>
          <w:color w:val="000000"/>
          <w:lang w:eastAsia="ru-RU"/>
        </w:rPr>
        <w:t>; п. 4, пп.6</w:t>
      </w:r>
      <w:r w:rsidRPr="00BF5533">
        <w:rPr>
          <w:color w:val="000000"/>
          <w:lang w:eastAsia="ru-RU"/>
        </w:rPr>
        <w:t xml:space="preserve"> п. 13</w:t>
      </w:r>
      <w:r>
        <w:rPr>
          <w:color w:val="000000"/>
          <w:lang w:eastAsia="ru-RU"/>
        </w:rPr>
        <w:t>,</w:t>
      </w:r>
      <w:r w:rsidRPr="00BF553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пп.</w:t>
      </w:r>
      <w:r>
        <w:t xml:space="preserve">5-2 п.46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53237F" w:rsidRDefault="0053237F" w:rsidP="00F55EA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53237F" w:rsidRDefault="0053237F" w:rsidP="00B11B80">
      <w:pPr>
        <w:contextualSpacing/>
        <w:jc w:val="both"/>
        <w:rPr>
          <w:lang w:eastAsia="ru-RU"/>
        </w:rPr>
      </w:pPr>
    </w:p>
    <w:p w:rsidR="0053237F" w:rsidRDefault="0053237F" w:rsidP="00B11B80">
      <w:pPr>
        <w:contextualSpacing/>
        <w:jc w:val="both"/>
        <w:rPr>
          <w:lang w:eastAsia="ru-RU"/>
        </w:rPr>
      </w:pPr>
    </w:p>
    <w:p w:rsidR="0053237F" w:rsidRDefault="0053237F" w:rsidP="005A5564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53237F" w:rsidRDefault="0053237F" w:rsidP="00630356">
      <w:pPr>
        <w:contextualSpacing/>
        <w:rPr>
          <w:sz w:val="20"/>
          <w:szCs w:val="22"/>
          <w:lang w:eastAsia="ru-RU"/>
        </w:rPr>
      </w:pPr>
    </w:p>
    <w:p w:rsidR="0053237F" w:rsidRDefault="0053237F" w:rsidP="00630356">
      <w:pPr>
        <w:contextualSpacing/>
        <w:rPr>
          <w:sz w:val="20"/>
          <w:szCs w:val="22"/>
          <w:lang w:eastAsia="ru-RU"/>
        </w:rPr>
      </w:pPr>
    </w:p>
    <w:p w:rsidR="0053237F" w:rsidRPr="00E709FB" w:rsidRDefault="0053237F" w:rsidP="00630356">
      <w:pPr>
        <w:contextualSpacing/>
        <w:rPr>
          <w:sz w:val="20"/>
          <w:szCs w:val="22"/>
          <w:lang w:eastAsia="ru-RU"/>
        </w:rPr>
      </w:pPr>
      <w:r w:rsidRPr="00E709FB">
        <w:rPr>
          <w:sz w:val="20"/>
          <w:szCs w:val="22"/>
          <w:lang w:eastAsia="ru-RU"/>
        </w:rPr>
        <w:t>Катерина Алексейчук</w:t>
      </w:r>
      <w:r w:rsidRPr="00E709FB">
        <w:rPr>
          <w:sz w:val="20"/>
          <w:szCs w:val="22"/>
          <w:lang w:eastAsia="ru-RU"/>
        </w:rPr>
        <w:br/>
        <w:t xml:space="preserve"> 41 201</w:t>
      </w:r>
    </w:p>
    <w:sectPr w:rsidR="0053237F" w:rsidRPr="00E709FB" w:rsidSect="00FE7CC9">
      <w:pgSz w:w="11906" w:h="16838"/>
      <w:pgMar w:top="426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544"/>
    <w:rsid w:val="0008305D"/>
    <w:rsid w:val="000C799F"/>
    <w:rsid w:val="000D5B06"/>
    <w:rsid w:val="000E3E2D"/>
    <w:rsid w:val="00146EAD"/>
    <w:rsid w:val="00395F4C"/>
    <w:rsid w:val="003B343F"/>
    <w:rsid w:val="00440292"/>
    <w:rsid w:val="004534E8"/>
    <w:rsid w:val="0047022E"/>
    <w:rsid w:val="004B3834"/>
    <w:rsid w:val="0053237F"/>
    <w:rsid w:val="00573BA0"/>
    <w:rsid w:val="0057706C"/>
    <w:rsid w:val="005A5564"/>
    <w:rsid w:val="00630356"/>
    <w:rsid w:val="006F395B"/>
    <w:rsid w:val="007767BA"/>
    <w:rsid w:val="00835610"/>
    <w:rsid w:val="008664EC"/>
    <w:rsid w:val="008828FC"/>
    <w:rsid w:val="008951E1"/>
    <w:rsid w:val="008D05CE"/>
    <w:rsid w:val="008E1D08"/>
    <w:rsid w:val="00904054"/>
    <w:rsid w:val="00906CA5"/>
    <w:rsid w:val="009102C2"/>
    <w:rsid w:val="0091520E"/>
    <w:rsid w:val="00937660"/>
    <w:rsid w:val="009A0FD9"/>
    <w:rsid w:val="009D06DB"/>
    <w:rsid w:val="00A11A72"/>
    <w:rsid w:val="00A21262"/>
    <w:rsid w:val="00A41CE4"/>
    <w:rsid w:val="00A64E9C"/>
    <w:rsid w:val="00A84023"/>
    <w:rsid w:val="00AE46C3"/>
    <w:rsid w:val="00B01A72"/>
    <w:rsid w:val="00B11B80"/>
    <w:rsid w:val="00B419B7"/>
    <w:rsid w:val="00BB28FB"/>
    <w:rsid w:val="00BD534C"/>
    <w:rsid w:val="00BF5533"/>
    <w:rsid w:val="00C810DF"/>
    <w:rsid w:val="00C949C3"/>
    <w:rsid w:val="00CA6A9C"/>
    <w:rsid w:val="00CB314F"/>
    <w:rsid w:val="00CC0575"/>
    <w:rsid w:val="00D11C36"/>
    <w:rsid w:val="00D22DD3"/>
    <w:rsid w:val="00D36818"/>
    <w:rsid w:val="00DC7CF2"/>
    <w:rsid w:val="00E206BE"/>
    <w:rsid w:val="00E709FB"/>
    <w:rsid w:val="00E97544"/>
    <w:rsid w:val="00EB2D68"/>
    <w:rsid w:val="00EF0253"/>
    <w:rsid w:val="00F55EA1"/>
    <w:rsid w:val="00FC5ACE"/>
    <w:rsid w:val="00FE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49C3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3766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7660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1</Pages>
  <Words>1299</Words>
  <Characters>741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18</cp:lastModifiedBy>
  <cp:revision>48</cp:revision>
  <cp:lastPrinted>2026-07-30T12:30:00Z</cp:lastPrinted>
  <dcterms:created xsi:type="dcterms:W3CDTF">2026-01-28T09:31:00Z</dcterms:created>
  <dcterms:modified xsi:type="dcterms:W3CDTF">2026-08-24T12:20:00Z</dcterms:modified>
</cp:coreProperties>
</file>