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0F" w:rsidRPr="00BF5533" w:rsidRDefault="006B160F" w:rsidP="00BF5533">
      <w:pPr>
        <w:ind w:right="-285"/>
        <w:jc w:val="center"/>
        <w:rPr>
          <w:sz w:val="20"/>
          <w:szCs w:val="20"/>
          <w:lang w:eastAsia="ru-RU"/>
        </w:rPr>
      </w:pPr>
      <w:r w:rsidRPr="008D1192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6B160F" w:rsidRPr="00BF5533" w:rsidRDefault="006B160F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6B160F" w:rsidRPr="00BF5533" w:rsidRDefault="006B160F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6B160F" w:rsidRPr="00BF5533" w:rsidRDefault="006B160F" w:rsidP="00BF5533">
      <w:pPr>
        <w:autoSpaceDE w:val="0"/>
        <w:autoSpaceDN w:val="0"/>
        <w:jc w:val="center"/>
        <w:rPr>
          <w:caps/>
          <w:lang w:eastAsia="ru-RU"/>
        </w:rPr>
      </w:pPr>
    </w:p>
    <w:p w:rsidR="006B160F" w:rsidRPr="00BF5533" w:rsidRDefault="006B160F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            </w:t>
      </w:r>
      <w:bookmarkStart w:id="0" w:name="_GoBack"/>
      <w:bookmarkEnd w:id="0"/>
      <w:r w:rsidRPr="00BF5533">
        <w:rPr>
          <w:b/>
          <w:bCs/>
          <w:sz w:val="32"/>
          <w:szCs w:val="32"/>
          <w:lang w:eastAsia="ru-RU"/>
        </w:rPr>
        <w:t xml:space="preserve">       </w:t>
      </w:r>
    </w:p>
    <w:p w:rsidR="006B160F" w:rsidRPr="00BF5533" w:rsidRDefault="006B160F" w:rsidP="00BF5533">
      <w:pPr>
        <w:rPr>
          <w:lang w:eastAsia="ru-RU"/>
        </w:rPr>
      </w:pPr>
      <w:r>
        <w:rPr>
          <w:lang w:eastAsia="ru-RU"/>
        </w:rPr>
        <w:t>21 серпня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>
        <w:rPr>
          <w:lang w:eastAsia="ru-RU"/>
        </w:rPr>
        <w:t>738</w:t>
      </w:r>
    </w:p>
    <w:p w:rsidR="006B160F" w:rsidRPr="00BF5533" w:rsidRDefault="006B160F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6B160F" w:rsidRPr="00BF5533" w:rsidRDefault="006B160F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6B160F" w:rsidRPr="00BF5533" w:rsidRDefault="006B160F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6B160F" w:rsidRDefault="006B160F" w:rsidP="002C5AAB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>
        <w:rPr>
          <w:lang w:eastAsia="ru-RU"/>
        </w:rPr>
        <w:t xml:space="preserve">Сердюка </w:t>
      </w:r>
    </w:p>
    <w:p w:rsidR="006B160F" w:rsidRPr="00BF5533" w:rsidRDefault="006B160F" w:rsidP="002C5AAB">
      <w:pPr>
        <w:shd w:val="clear" w:color="auto" w:fill="FFFFFF"/>
        <w:rPr>
          <w:lang w:eastAsia="ru-RU"/>
        </w:rPr>
      </w:pPr>
      <w:r>
        <w:rPr>
          <w:lang w:eastAsia="ru-RU"/>
        </w:rPr>
        <w:t>Юрія Володимировича</w:t>
      </w:r>
    </w:p>
    <w:p w:rsidR="006B160F" w:rsidRPr="00BF5533" w:rsidRDefault="006B160F" w:rsidP="00BF5533">
      <w:pPr>
        <w:shd w:val="clear" w:color="auto" w:fill="FFFFFF"/>
        <w:rPr>
          <w:lang w:eastAsia="ru-RU"/>
        </w:rPr>
      </w:pPr>
    </w:p>
    <w:p w:rsidR="006B160F" w:rsidRPr="00BF5533" w:rsidRDefault="006B160F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31.07.2026 № 587/00-4-34-20/2-26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>
        <w:rPr>
          <w:lang w:eastAsia="ru-RU"/>
        </w:rPr>
        <w:t>12</w:t>
      </w:r>
      <w:r w:rsidRPr="00BF5533">
        <w:rPr>
          <w:lang w:eastAsia="ru-RU"/>
        </w:rPr>
        <w:t>.</w:t>
      </w:r>
      <w:r>
        <w:rPr>
          <w:lang w:eastAsia="ru-RU"/>
        </w:rPr>
        <w:t>08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12</w:t>
      </w:r>
      <w:r w:rsidRPr="00BF5533">
        <w:rPr>
          <w:lang w:eastAsia="ru-RU"/>
        </w:rPr>
        <w:t>, виконавчий комітет міської ради</w:t>
      </w:r>
    </w:p>
    <w:p w:rsidR="006B160F" w:rsidRPr="00BF5533" w:rsidRDefault="006B160F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6B160F" w:rsidRPr="00BF5533" w:rsidRDefault="006B160F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6B160F" w:rsidRPr="00BF5533" w:rsidRDefault="006B160F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6B160F" w:rsidRPr="002B6529" w:rsidRDefault="006B160F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Сердюка Юрія Володимировича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6B160F" w:rsidRPr="00BF5533" w:rsidRDefault="006B160F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>договір купівлі-продажу від 22.07.2026 року НКО 485694, зареєстрованого в реєстрі за № 3411;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6B160F" w:rsidRPr="00BF5533" w:rsidRDefault="006B160F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6B160F" w:rsidRPr="00BF5533" w:rsidRDefault="006B160F" w:rsidP="00BF5533">
      <w:pPr>
        <w:jc w:val="both"/>
        <w:rPr>
          <w:lang w:eastAsia="ru-RU"/>
        </w:rPr>
      </w:pPr>
    </w:p>
    <w:p w:rsidR="006B160F" w:rsidRDefault="006B160F" w:rsidP="003F2200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6B160F" w:rsidRDefault="006B160F"/>
    <w:p w:rsidR="006B160F" w:rsidRDefault="006B160F"/>
    <w:p w:rsidR="006B160F" w:rsidRDefault="006B160F">
      <w:pPr>
        <w:rPr>
          <w:sz w:val="24"/>
          <w:szCs w:val="24"/>
        </w:rPr>
      </w:pPr>
      <w:r>
        <w:rPr>
          <w:sz w:val="24"/>
          <w:szCs w:val="24"/>
        </w:rPr>
        <w:t>Катерина Алексейчук</w:t>
      </w:r>
    </w:p>
    <w:p w:rsidR="006B160F" w:rsidRPr="005E7264" w:rsidRDefault="006B160F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6B160F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544"/>
    <w:rsid w:val="000E3049"/>
    <w:rsid w:val="00144E66"/>
    <w:rsid w:val="001E1686"/>
    <w:rsid w:val="001E7CB1"/>
    <w:rsid w:val="002B6529"/>
    <w:rsid w:val="002C5AAB"/>
    <w:rsid w:val="003B028C"/>
    <w:rsid w:val="003F2200"/>
    <w:rsid w:val="0045553C"/>
    <w:rsid w:val="0047540D"/>
    <w:rsid w:val="00521352"/>
    <w:rsid w:val="00585C6C"/>
    <w:rsid w:val="005D6189"/>
    <w:rsid w:val="005E7264"/>
    <w:rsid w:val="006B160F"/>
    <w:rsid w:val="006F395B"/>
    <w:rsid w:val="008D1192"/>
    <w:rsid w:val="00934DC3"/>
    <w:rsid w:val="00A37456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FC6F2A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540D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3745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7456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1</Pages>
  <Words>1278</Words>
  <Characters>729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18</cp:lastModifiedBy>
  <cp:revision>23</cp:revision>
  <cp:lastPrinted>2026-07-30T12:37:00Z</cp:lastPrinted>
  <dcterms:created xsi:type="dcterms:W3CDTF">2026-01-28T09:31:00Z</dcterms:created>
  <dcterms:modified xsi:type="dcterms:W3CDTF">2026-08-24T12:32:00Z</dcterms:modified>
</cp:coreProperties>
</file>